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E8B" w:rsidRDefault="00BF3E8B" w:rsidP="00BF3E8B">
      <w:pPr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  <w:r w:rsidRPr="00BF3E8B">
        <w:rPr>
          <w:rFonts w:ascii="Arial" w:hAnsi="Arial" w:cs="Arial"/>
          <w:b/>
          <w:sz w:val="36"/>
          <w:szCs w:val="36"/>
        </w:rPr>
        <w:t>Curriculum Vitae</w:t>
      </w:r>
    </w:p>
    <w:p w:rsidR="00467767" w:rsidRPr="00A91A0A" w:rsidRDefault="004435C5" w:rsidP="006D6506">
      <w:pPr>
        <w:rPr>
          <w:rFonts w:ascii="Verdana" w:hAnsi="Verdana" w:cs="Arial"/>
          <w:b/>
          <w:sz w:val="28"/>
          <w:szCs w:val="28"/>
        </w:rPr>
      </w:pPr>
      <w:r w:rsidRPr="00A91A0A">
        <w:rPr>
          <w:rFonts w:ascii="Verdana" w:hAnsi="Verdana" w:cs="Arial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3142615</wp:posOffset>
                </wp:positionH>
                <wp:positionV relativeFrom="paragraph">
                  <wp:posOffset>173990</wp:posOffset>
                </wp:positionV>
                <wp:extent cx="2667635" cy="1039495"/>
                <wp:effectExtent l="723265" t="10795" r="9525" b="69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635" cy="1039495"/>
                        </a:xfrm>
                        <a:prstGeom prst="wedgeRoundRectCallout">
                          <a:avLst>
                            <a:gd name="adj1" fmla="val -75875"/>
                            <a:gd name="adj2" fmla="val 2770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F2087" w:rsidRPr="00A91A0A" w:rsidRDefault="009F2087" w:rsidP="009F2087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Top Tip</w:t>
                            </w:r>
                            <w:r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Make sure you have a sensible email address that includes your name. Employers will not look favourably on an email address such as</w:t>
                            </w:r>
                            <w:r w:rsidRPr="00A91A0A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hyperlink r:id="rId7" w:history="1">
                              <w:r w:rsidRPr="00A91A0A">
                                <w:rPr>
                                  <w:rStyle w:val="Hyperlink"/>
                                  <w:rFonts w:ascii="Verdana" w:hAnsi="Verdana"/>
                                  <w:sz w:val="18"/>
                                  <w:szCs w:val="18"/>
                                </w:rPr>
                                <w:t>HotStuff@talktalk.net</w:t>
                              </w:r>
                            </w:hyperlink>
                          </w:p>
                          <w:p w:rsidR="009F2087" w:rsidRDefault="009F20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5" o:spid="_x0000_s1026" type="#_x0000_t62" style="position:absolute;margin-left:247.45pt;margin-top:13.7pt;width:210.05pt;height:81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" adj="-5589,16784">
                <v:textbox>
                  <w:txbxContent>
                    <w:p w:rsidR="009F2087" w:rsidRPr="00A91A0A" w:rsidRDefault="009F2087" w:rsidP="009F2087">
                      <w:pPr>
                        <w:jc w:val="center"/>
                        <w:rPr>
                          <w:rFonts w:ascii="Verdana" w:hAnsi="Verdana"/>
                        </w:rPr>
                      </w:pPr>
                      <w:r w:rsidRPr="00A91A0A">
                        <w:rPr>
                          <w:rFonts w:ascii="Verdana" w:hAnsi="Verdana"/>
                          <w:sz w:val="18"/>
                          <w:szCs w:val="18"/>
                        </w:rPr>
                        <w:t>Top Tip</w:t>
                      </w:r>
                      <w:r w:rsidRPr="00A91A0A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Make sure you have a sensible email address that includes your name. Employers will not look favourably on an email address such as</w:t>
                      </w:r>
                      <w:r w:rsidRPr="00A91A0A">
                        <w:rPr>
                          <w:rFonts w:ascii="Verdana" w:hAnsi="Verdana"/>
                        </w:rPr>
                        <w:t xml:space="preserve"> </w:t>
                      </w:r>
                      <w:hyperlink r:id="rId8" w:history="1">
                        <w:r w:rsidRPr="00A91A0A">
                          <w:rPr>
                            <w:rStyle w:val="Hyperlink"/>
                            <w:rFonts w:ascii="Verdana" w:hAnsi="Verdana"/>
                            <w:sz w:val="18"/>
                            <w:szCs w:val="18"/>
                          </w:rPr>
                          <w:t>HotStuff@talktalk.net</w:t>
                        </w:r>
                      </w:hyperlink>
                    </w:p>
                    <w:p w:rsidR="009F2087" w:rsidRDefault="009F2087"/>
                  </w:txbxContent>
                </v:textbox>
              </v:shape>
            </w:pict>
          </mc:Fallback>
        </mc:AlternateContent>
      </w:r>
      <w:r w:rsidR="00467767" w:rsidRPr="00A91A0A">
        <w:rPr>
          <w:rFonts w:ascii="Verdana" w:hAnsi="Verdana" w:cs="Arial"/>
          <w:b/>
          <w:sz w:val="28"/>
          <w:szCs w:val="28"/>
        </w:rPr>
        <w:t xml:space="preserve">Anna Smith </w:t>
      </w:r>
    </w:p>
    <w:p w:rsidR="001B60D0" w:rsidRDefault="002567C9" w:rsidP="006D6506">
      <w:pPr>
        <w:rPr>
          <w:rFonts w:ascii="Verdana" w:hAnsi="Verdana" w:cs="Arial"/>
          <w:b/>
          <w:sz w:val="22"/>
          <w:szCs w:val="36"/>
        </w:rPr>
      </w:pPr>
      <w:r>
        <w:rPr>
          <w:rFonts w:ascii="Verdana" w:hAnsi="Verdana" w:cs="Arial"/>
          <w:b/>
          <w:sz w:val="22"/>
          <w:szCs w:val="36"/>
        </w:rPr>
        <w:t>Queen Elizabeth’s Girls’ School</w:t>
      </w:r>
    </w:p>
    <w:p w:rsidR="002567C9" w:rsidRDefault="002567C9" w:rsidP="006D6506">
      <w:pPr>
        <w:rPr>
          <w:rFonts w:ascii="Verdana" w:hAnsi="Verdana" w:cs="Arial"/>
          <w:b/>
          <w:sz w:val="22"/>
          <w:szCs w:val="36"/>
        </w:rPr>
      </w:pPr>
      <w:r>
        <w:rPr>
          <w:rFonts w:ascii="Verdana" w:hAnsi="Verdana" w:cs="Arial"/>
          <w:b/>
          <w:sz w:val="22"/>
          <w:szCs w:val="36"/>
        </w:rPr>
        <w:t>High Street</w:t>
      </w:r>
    </w:p>
    <w:p w:rsidR="002567C9" w:rsidRDefault="002567C9" w:rsidP="006D6506">
      <w:pPr>
        <w:rPr>
          <w:rFonts w:ascii="Verdana" w:hAnsi="Verdana" w:cs="Arial"/>
          <w:b/>
          <w:sz w:val="22"/>
          <w:szCs w:val="36"/>
        </w:rPr>
      </w:pPr>
      <w:r>
        <w:rPr>
          <w:rFonts w:ascii="Verdana" w:hAnsi="Verdana" w:cs="Arial"/>
          <w:b/>
          <w:sz w:val="22"/>
          <w:szCs w:val="36"/>
        </w:rPr>
        <w:t>Barnet</w:t>
      </w:r>
    </w:p>
    <w:p w:rsidR="002567C9" w:rsidRPr="00A91A0A" w:rsidRDefault="002567C9" w:rsidP="006D6506">
      <w:pPr>
        <w:rPr>
          <w:rFonts w:ascii="Verdana" w:hAnsi="Verdana" w:cs="Arial"/>
          <w:b/>
          <w:sz w:val="22"/>
          <w:szCs w:val="36"/>
        </w:rPr>
      </w:pPr>
      <w:r>
        <w:rPr>
          <w:rFonts w:ascii="Verdana" w:hAnsi="Verdana" w:cs="Arial"/>
          <w:b/>
          <w:sz w:val="22"/>
          <w:szCs w:val="36"/>
        </w:rPr>
        <w:t>EN5 5RR</w:t>
      </w:r>
    </w:p>
    <w:p w:rsidR="00467767" w:rsidRPr="00A91A0A" w:rsidRDefault="00467767" w:rsidP="006D6506">
      <w:pPr>
        <w:rPr>
          <w:rFonts w:ascii="Verdana" w:hAnsi="Verdana" w:cs="Arial"/>
          <w:b/>
          <w:sz w:val="22"/>
          <w:szCs w:val="36"/>
        </w:rPr>
      </w:pPr>
    </w:p>
    <w:p w:rsidR="009D52E5" w:rsidRPr="00A91A0A" w:rsidRDefault="004435C5" w:rsidP="006D6506">
      <w:pPr>
        <w:rPr>
          <w:rFonts w:ascii="Verdana" w:hAnsi="Verdana" w:cs="Arial"/>
          <w:b/>
          <w:sz w:val="22"/>
          <w:szCs w:val="36"/>
        </w:rPr>
      </w:pPr>
      <w:r w:rsidRPr="00A91A0A">
        <w:rPr>
          <w:rFonts w:ascii="Verdana" w:hAnsi="Verdana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-659765</wp:posOffset>
                </wp:positionH>
                <wp:positionV relativeFrom="paragraph">
                  <wp:posOffset>2794635</wp:posOffset>
                </wp:positionV>
                <wp:extent cx="1012190" cy="1638300"/>
                <wp:effectExtent l="6985" t="10160" r="1085850" b="889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190" cy="1638300"/>
                        </a:xfrm>
                        <a:prstGeom prst="wedgeRoundRectCallout">
                          <a:avLst>
                            <a:gd name="adj1" fmla="val 154014"/>
                            <a:gd name="adj2" fmla="val -2860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087" w:rsidRPr="00A91A0A" w:rsidRDefault="009F2087" w:rsidP="009F2087">
                            <w:pPr>
                              <w:jc w:val="center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If you haven’t yet sat your GCSE exams </w:t>
                            </w:r>
                            <w:r w:rsidR="00A91A0A"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list,</w:t>
                            </w:r>
                            <w:r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the subjects you are studying and when you are due to take your exams.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7" type="#_x0000_t62" style="position:absolute;margin-left:-51.95pt;margin-top:220.05pt;width:79.7pt;height:12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" adj="44067,4621">
                <v:textbox>
                  <w:txbxContent>
                    <w:p w:rsidR="009F2087" w:rsidRPr="00A91A0A" w:rsidRDefault="009F2087" w:rsidP="009F2087">
                      <w:pPr>
                        <w:jc w:val="center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 w:rsidRPr="00A91A0A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If you haven’t yet sat your GCSE exams </w:t>
                      </w:r>
                      <w:r w:rsidR="00A91A0A" w:rsidRPr="00A91A0A">
                        <w:rPr>
                          <w:rFonts w:ascii="Verdana" w:hAnsi="Verdana"/>
                          <w:sz w:val="18"/>
                          <w:szCs w:val="18"/>
                        </w:rPr>
                        <w:t>list,</w:t>
                      </w:r>
                      <w:r w:rsidRPr="00A91A0A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the subjects you are studying and when you are due to take your exams.</w:t>
                      </w:r>
                    </w:p>
                  </w:txbxContent>
                </v:textbox>
              </v:shape>
            </w:pict>
          </mc:Fallback>
        </mc:AlternateContent>
      </w:r>
      <w:r w:rsidR="009D52E5" w:rsidRPr="00A91A0A">
        <w:rPr>
          <w:rFonts w:ascii="Verdana" w:hAnsi="Verdana" w:cs="Arial"/>
          <w:b/>
          <w:sz w:val="22"/>
          <w:szCs w:val="36"/>
        </w:rPr>
        <w:t xml:space="preserve">Email: </w:t>
      </w:r>
      <w:r w:rsidR="00467767" w:rsidRPr="00A91A0A">
        <w:rPr>
          <w:rFonts w:ascii="Verdana" w:hAnsi="Verdana" w:cs="Arial"/>
          <w:b/>
          <w:sz w:val="22"/>
          <w:szCs w:val="36"/>
        </w:rPr>
        <w:t>Anna_smith@</w:t>
      </w:r>
      <w:r w:rsidR="009D52E5" w:rsidRPr="00A91A0A">
        <w:rPr>
          <w:rFonts w:ascii="Verdana" w:hAnsi="Verdana" w:cs="Arial"/>
          <w:b/>
          <w:sz w:val="22"/>
          <w:szCs w:val="36"/>
        </w:rPr>
        <w:t>mail.co.uk</w:t>
      </w:r>
    </w:p>
    <w:tbl>
      <w:tblPr>
        <w:tblW w:w="9330" w:type="dxa"/>
        <w:tblLook w:val="01E0" w:firstRow="1" w:lastRow="1" w:firstColumn="1" w:lastColumn="1" w:noHBand="0" w:noVBand="0"/>
      </w:tblPr>
      <w:tblGrid>
        <w:gridCol w:w="2271"/>
        <w:gridCol w:w="7059"/>
      </w:tblGrid>
      <w:tr w:rsidR="00600C29" w:rsidRPr="00A91A0A" w:rsidTr="00A91A0A">
        <w:trPr>
          <w:trHeight w:val="253"/>
        </w:trPr>
        <w:tc>
          <w:tcPr>
            <w:tcW w:w="9330" w:type="dxa"/>
            <w:gridSpan w:val="2"/>
          </w:tcPr>
          <w:p w:rsidR="006D6506" w:rsidRPr="00A91A0A" w:rsidRDefault="006D6506" w:rsidP="006D650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600C29" w:rsidRPr="00A91A0A" w:rsidTr="004435C5">
        <w:trPr>
          <w:trHeight w:val="1503"/>
        </w:trPr>
        <w:tc>
          <w:tcPr>
            <w:tcW w:w="2271" w:type="dxa"/>
          </w:tcPr>
          <w:p w:rsidR="00600C29" w:rsidRPr="00A91A0A" w:rsidRDefault="006D5115" w:rsidP="0052554C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A91A0A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Personal </w:t>
            </w:r>
            <w:r w:rsidR="0014481E" w:rsidRPr="00A91A0A">
              <w:rPr>
                <w:rFonts w:ascii="Verdana" w:hAnsi="Verdana" w:cs="Arial"/>
                <w:b/>
                <w:bCs/>
                <w:sz w:val="22"/>
                <w:szCs w:val="22"/>
              </w:rPr>
              <w:t>Statement</w:t>
            </w:r>
          </w:p>
          <w:p w:rsidR="006D6506" w:rsidRPr="00A91A0A" w:rsidRDefault="006D6506" w:rsidP="0052554C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  <w:p w:rsidR="006D6506" w:rsidRPr="00A91A0A" w:rsidRDefault="006D6506" w:rsidP="0052554C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  <w:p w:rsidR="006D6506" w:rsidRPr="00A91A0A" w:rsidRDefault="006D6506" w:rsidP="0052554C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59" w:type="dxa"/>
          </w:tcPr>
          <w:p w:rsidR="00B52B61" w:rsidRPr="00A91A0A" w:rsidRDefault="00B52B61" w:rsidP="00FE0F3A">
            <w:pPr>
              <w:rPr>
                <w:rFonts w:ascii="Verdana" w:hAnsi="Verdana" w:cs="Arial"/>
                <w:sz w:val="22"/>
                <w:szCs w:val="22"/>
              </w:rPr>
            </w:pPr>
            <w:r w:rsidRPr="00A91A0A">
              <w:rPr>
                <w:rFonts w:ascii="Verdana" w:hAnsi="Verdana" w:cs="Arial"/>
                <w:sz w:val="22"/>
                <w:szCs w:val="22"/>
              </w:rPr>
              <w:t>I am confident and a fri</w:t>
            </w:r>
            <w:r w:rsidR="00FE0F3A" w:rsidRPr="00A91A0A">
              <w:rPr>
                <w:rFonts w:ascii="Verdana" w:hAnsi="Verdana" w:cs="Arial"/>
                <w:sz w:val="22"/>
                <w:szCs w:val="22"/>
              </w:rPr>
              <w:t>endly person</w:t>
            </w:r>
            <w:r w:rsidR="009F2087" w:rsidRPr="00A91A0A">
              <w:rPr>
                <w:rFonts w:ascii="Verdana" w:hAnsi="Verdana" w:cs="Arial"/>
                <w:sz w:val="22"/>
                <w:szCs w:val="22"/>
              </w:rPr>
              <w:t xml:space="preserve"> who has good written and verbal communication skills</w:t>
            </w:r>
            <w:r w:rsidR="00FE0F3A" w:rsidRPr="00A91A0A">
              <w:rPr>
                <w:rFonts w:ascii="Verdana" w:hAnsi="Verdana" w:cs="Arial"/>
                <w:sz w:val="22"/>
                <w:szCs w:val="22"/>
              </w:rPr>
              <w:t xml:space="preserve">. </w:t>
            </w:r>
            <w:r w:rsidRPr="00A91A0A">
              <w:rPr>
                <w:rFonts w:ascii="Verdana" w:hAnsi="Verdana" w:cs="Arial"/>
                <w:sz w:val="22"/>
                <w:szCs w:val="22"/>
              </w:rPr>
              <w:t xml:space="preserve">My ultimate </w:t>
            </w:r>
            <w:r w:rsidR="00FE0F3A" w:rsidRPr="00A91A0A">
              <w:rPr>
                <w:rFonts w:ascii="Verdana" w:hAnsi="Verdana" w:cs="Arial"/>
                <w:sz w:val="22"/>
                <w:szCs w:val="22"/>
              </w:rPr>
              <w:t>aim is to continue in education and study Dentistry in University.</w:t>
            </w:r>
            <w:r w:rsidR="009F2087" w:rsidRPr="00A91A0A">
              <w:rPr>
                <w:rFonts w:ascii="Verdana" w:hAnsi="Verdana" w:cs="Arial"/>
                <w:sz w:val="22"/>
                <w:szCs w:val="22"/>
              </w:rPr>
              <w:t xml:space="preserve"> My interest in dentistry stems from my participation in a university taster course </w:t>
            </w:r>
          </w:p>
          <w:p w:rsidR="00FE0F3A" w:rsidRPr="00A91A0A" w:rsidRDefault="004435C5" w:rsidP="00FE0F3A">
            <w:pPr>
              <w:rPr>
                <w:rFonts w:ascii="Verdana" w:hAnsi="Verdana" w:cs="Arial"/>
                <w:sz w:val="22"/>
                <w:szCs w:val="22"/>
              </w:rPr>
            </w:pPr>
            <w:r w:rsidRPr="00A91A0A">
              <w:rPr>
                <w:rFonts w:ascii="Verdana" w:hAnsi="Verdana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2590165</wp:posOffset>
                      </wp:positionH>
                      <wp:positionV relativeFrom="paragraph">
                        <wp:posOffset>92075</wp:posOffset>
                      </wp:positionV>
                      <wp:extent cx="2016125" cy="1153795"/>
                      <wp:effectExtent l="860425" t="229870" r="9525" b="6985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6125" cy="1153795"/>
                              </a:xfrm>
                              <a:prstGeom prst="wedgeRoundRectCallout">
                                <a:avLst>
                                  <a:gd name="adj1" fmla="val -90380"/>
                                  <a:gd name="adj2" fmla="val -67005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9F2087" w:rsidRPr="00A91A0A" w:rsidRDefault="009F2087" w:rsidP="009F2087">
                                  <w:pPr>
                                    <w:jc w:val="center"/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</w:rPr>
                                  </w:pPr>
                                  <w:r w:rsidRPr="00A91A0A"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</w:rPr>
                                    <w:t>Top Tip</w:t>
                                  </w:r>
                                  <w:r w:rsidRPr="00A91A0A"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</w:rPr>
                                    <w:br/>
                                    <w:t>Your statement should be a short summary introducing you and your interests. Make sure it is positive. Ideally it needs to be about six lines in length</w:t>
                                  </w:r>
                                </w:p>
                                <w:p w:rsidR="009F2087" w:rsidRDefault="009F208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8" type="#_x0000_t62" style="position:absolute;margin-left:203.95pt;margin-top:7.25pt;width:158.75pt;height:90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" adj="-8722,-3673">
                      <v:textbox>
                        <w:txbxContent>
                          <w:p w:rsidR="009F2087" w:rsidRPr="00A91A0A" w:rsidRDefault="009F2087" w:rsidP="009F2087">
                            <w:pPr>
                              <w:jc w:val="center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Top Tip</w:t>
                            </w:r>
                            <w:r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Your statement should be a short summary introducing you and your interests. Make sure it is positive. Ideally it needs to be about six lines in length</w:t>
                            </w:r>
                          </w:p>
                          <w:p w:rsidR="009F2087" w:rsidRDefault="009F208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00C29" w:rsidRPr="00A91A0A" w:rsidTr="004435C5">
        <w:trPr>
          <w:trHeight w:val="4028"/>
        </w:trPr>
        <w:tc>
          <w:tcPr>
            <w:tcW w:w="2271" w:type="dxa"/>
          </w:tcPr>
          <w:p w:rsidR="0027029A" w:rsidRPr="00A91A0A" w:rsidRDefault="00600C29" w:rsidP="00600C29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A91A0A">
              <w:rPr>
                <w:rFonts w:ascii="Verdana" w:hAnsi="Verdana" w:cs="Arial"/>
                <w:b/>
                <w:sz w:val="22"/>
                <w:szCs w:val="22"/>
              </w:rPr>
              <w:t>Key Skills</w:t>
            </w:r>
          </w:p>
          <w:p w:rsidR="0027029A" w:rsidRPr="00A91A0A" w:rsidRDefault="0027029A" w:rsidP="0027029A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27029A" w:rsidRPr="00A91A0A" w:rsidRDefault="0027029A" w:rsidP="0027029A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27029A" w:rsidRPr="00A91A0A" w:rsidRDefault="0027029A" w:rsidP="0027029A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27029A" w:rsidRPr="00A91A0A" w:rsidRDefault="0027029A" w:rsidP="0027029A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467767" w:rsidRPr="00A91A0A" w:rsidRDefault="00467767" w:rsidP="0027029A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467767" w:rsidRPr="00A91A0A" w:rsidRDefault="00467767" w:rsidP="0027029A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D05B12" w:rsidRPr="00A91A0A" w:rsidRDefault="0027029A" w:rsidP="0027029A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A91A0A">
              <w:rPr>
                <w:rFonts w:ascii="Verdana" w:hAnsi="Verdana" w:cs="Arial"/>
                <w:b/>
                <w:sz w:val="22"/>
                <w:szCs w:val="22"/>
              </w:rPr>
              <w:t>Qualific</w:t>
            </w:r>
            <w:r w:rsidR="00B31EB1" w:rsidRPr="00A91A0A">
              <w:rPr>
                <w:rFonts w:ascii="Verdana" w:hAnsi="Verdana" w:cs="Arial"/>
                <w:b/>
                <w:sz w:val="22"/>
                <w:szCs w:val="22"/>
              </w:rPr>
              <w:t xml:space="preserve">ations </w:t>
            </w:r>
            <w:r w:rsidR="00B52B61" w:rsidRPr="00A91A0A">
              <w:rPr>
                <w:rFonts w:ascii="Verdana" w:hAnsi="Verdana" w:cs="Arial"/>
                <w:b/>
                <w:sz w:val="22"/>
                <w:szCs w:val="22"/>
              </w:rPr>
              <w:t xml:space="preserve">            </w:t>
            </w:r>
          </w:p>
          <w:p w:rsidR="00B52B61" w:rsidRPr="00A91A0A" w:rsidRDefault="00B52B61" w:rsidP="0027029A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A91A0A"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</w:p>
          <w:p w:rsidR="00B52B61" w:rsidRPr="00A91A0A" w:rsidRDefault="00B52B61" w:rsidP="0027029A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  <w:p w:rsidR="00D05B12" w:rsidRPr="00A91A0A" w:rsidRDefault="00D05B12" w:rsidP="00D05B12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D05B12" w:rsidRPr="00A91A0A" w:rsidRDefault="00D05B12" w:rsidP="00D05B12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600C29" w:rsidRPr="00A91A0A" w:rsidRDefault="00600C29" w:rsidP="00D05B12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59" w:type="dxa"/>
          </w:tcPr>
          <w:p w:rsidR="00B52B61" w:rsidRPr="00A91A0A" w:rsidRDefault="00B52B61" w:rsidP="00B52B61">
            <w:pPr>
              <w:pStyle w:val="ListParagraph"/>
              <w:numPr>
                <w:ilvl w:val="0"/>
                <w:numId w:val="5"/>
              </w:numPr>
              <w:rPr>
                <w:rFonts w:ascii="Verdana" w:hAnsi="Verdana" w:cs="Arial"/>
                <w:sz w:val="22"/>
                <w:szCs w:val="22"/>
              </w:rPr>
            </w:pPr>
            <w:r w:rsidRPr="00A91A0A">
              <w:rPr>
                <w:rFonts w:ascii="Verdana" w:hAnsi="Verdana" w:cs="Arial"/>
                <w:sz w:val="22"/>
                <w:szCs w:val="22"/>
              </w:rPr>
              <w:t xml:space="preserve">Fast learner </w:t>
            </w:r>
          </w:p>
          <w:p w:rsidR="00B52B61" w:rsidRPr="00A91A0A" w:rsidRDefault="00B52B61" w:rsidP="00B52B61">
            <w:pPr>
              <w:pStyle w:val="ListParagraph"/>
              <w:numPr>
                <w:ilvl w:val="0"/>
                <w:numId w:val="5"/>
              </w:numPr>
              <w:rPr>
                <w:rFonts w:ascii="Verdana" w:hAnsi="Verdana" w:cs="Arial"/>
                <w:sz w:val="22"/>
                <w:szCs w:val="22"/>
              </w:rPr>
            </w:pPr>
            <w:r w:rsidRPr="00A91A0A">
              <w:rPr>
                <w:rFonts w:ascii="Verdana" w:hAnsi="Verdana" w:cs="Arial"/>
                <w:sz w:val="22"/>
                <w:szCs w:val="22"/>
              </w:rPr>
              <w:t xml:space="preserve">Determined </w:t>
            </w:r>
          </w:p>
          <w:p w:rsidR="00B52B61" w:rsidRPr="00A91A0A" w:rsidRDefault="00B52B61" w:rsidP="00B52B61">
            <w:pPr>
              <w:pStyle w:val="ListParagraph"/>
              <w:numPr>
                <w:ilvl w:val="0"/>
                <w:numId w:val="5"/>
              </w:numPr>
              <w:rPr>
                <w:rFonts w:ascii="Verdana" w:hAnsi="Verdana" w:cs="Arial"/>
                <w:sz w:val="22"/>
                <w:szCs w:val="22"/>
              </w:rPr>
            </w:pPr>
            <w:r w:rsidRPr="00A91A0A">
              <w:rPr>
                <w:rFonts w:ascii="Verdana" w:hAnsi="Verdana" w:cs="Arial"/>
                <w:sz w:val="22"/>
                <w:szCs w:val="22"/>
              </w:rPr>
              <w:t xml:space="preserve">Responsible </w:t>
            </w:r>
          </w:p>
          <w:p w:rsidR="00B52B61" w:rsidRPr="00A91A0A" w:rsidRDefault="00B52B61" w:rsidP="00B52B61">
            <w:pPr>
              <w:pStyle w:val="ListParagraph"/>
              <w:numPr>
                <w:ilvl w:val="0"/>
                <w:numId w:val="5"/>
              </w:numPr>
              <w:rPr>
                <w:rFonts w:ascii="Verdana" w:hAnsi="Verdana" w:cs="Arial"/>
                <w:sz w:val="22"/>
                <w:szCs w:val="22"/>
              </w:rPr>
            </w:pPr>
            <w:r w:rsidRPr="00A91A0A">
              <w:rPr>
                <w:rFonts w:ascii="Verdana" w:hAnsi="Verdana" w:cs="Arial"/>
                <w:sz w:val="22"/>
                <w:szCs w:val="22"/>
              </w:rPr>
              <w:t xml:space="preserve">Helpful personality </w:t>
            </w:r>
          </w:p>
          <w:p w:rsidR="00B52B61" w:rsidRPr="00A91A0A" w:rsidRDefault="00B52B61" w:rsidP="00B52B61">
            <w:pPr>
              <w:pStyle w:val="ListParagraph"/>
              <w:numPr>
                <w:ilvl w:val="0"/>
                <w:numId w:val="5"/>
              </w:numPr>
              <w:rPr>
                <w:rFonts w:ascii="Verdana" w:hAnsi="Verdana" w:cs="Arial"/>
                <w:sz w:val="22"/>
                <w:szCs w:val="22"/>
              </w:rPr>
            </w:pPr>
            <w:r w:rsidRPr="00A91A0A">
              <w:rPr>
                <w:rFonts w:ascii="Verdana" w:hAnsi="Verdana" w:cs="Arial"/>
                <w:sz w:val="22"/>
                <w:szCs w:val="22"/>
              </w:rPr>
              <w:t xml:space="preserve">Good Communication Skills </w:t>
            </w:r>
          </w:p>
          <w:p w:rsidR="00B52B61" w:rsidRPr="00A91A0A" w:rsidRDefault="00B52B61" w:rsidP="00B52B61">
            <w:pPr>
              <w:pStyle w:val="ListParagraph"/>
              <w:numPr>
                <w:ilvl w:val="0"/>
                <w:numId w:val="5"/>
              </w:numPr>
              <w:rPr>
                <w:rFonts w:ascii="Verdana" w:hAnsi="Verdana" w:cs="Arial"/>
                <w:sz w:val="22"/>
                <w:szCs w:val="22"/>
              </w:rPr>
            </w:pPr>
            <w:r w:rsidRPr="00A91A0A">
              <w:rPr>
                <w:rFonts w:ascii="Verdana" w:hAnsi="Verdana" w:cs="Arial"/>
                <w:sz w:val="22"/>
                <w:szCs w:val="22"/>
              </w:rPr>
              <w:t>Confident</w:t>
            </w:r>
          </w:p>
          <w:p w:rsidR="00B52B61" w:rsidRPr="00A91A0A" w:rsidRDefault="00B52B61" w:rsidP="00B52B61">
            <w:pPr>
              <w:rPr>
                <w:rFonts w:ascii="Verdana" w:hAnsi="Verdana"/>
              </w:rPr>
            </w:pPr>
          </w:p>
          <w:p w:rsidR="00B52B61" w:rsidRPr="00A91A0A" w:rsidRDefault="002567C9" w:rsidP="00B52B61">
            <w:pPr>
              <w:rPr>
                <w:rFonts w:ascii="Verdana" w:hAnsi="Verdana" w:cs="Arial"/>
                <w:b/>
                <w:i/>
                <w:sz w:val="22"/>
                <w:szCs w:val="22"/>
              </w:rPr>
            </w:pPr>
            <w:r>
              <w:rPr>
                <w:rFonts w:ascii="Verdana" w:hAnsi="Verdana" w:cs="Arial"/>
                <w:b/>
                <w:i/>
                <w:sz w:val="22"/>
                <w:szCs w:val="22"/>
              </w:rPr>
              <w:t>Queen Elizabeth’s Girls’ School</w:t>
            </w:r>
          </w:p>
          <w:p w:rsidR="00B52B61" w:rsidRPr="00A91A0A" w:rsidRDefault="00B52B61" w:rsidP="00B52B61">
            <w:pPr>
              <w:rPr>
                <w:rFonts w:ascii="Verdana" w:hAnsi="Verdana" w:cs="Arial"/>
                <w:i/>
                <w:sz w:val="22"/>
              </w:rPr>
            </w:pPr>
            <w:r w:rsidRPr="00A91A0A">
              <w:rPr>
                <w:rFonts w:ascii="Verdana" w:hAnsi="Verdana" w:cs="Arial"/>
                <w:i/>
                <w:sz w:val="22"/>
              </w:rPr>
              <w:t>Subjects currently being studied</w:t>
            </w:r>
            <w:r w:rsidR="002567C9">
              <w:rPr>
                <w:rFonts w:ascii="Verdana" w:hAnsi="Verdana" w:cs="Arial"/>
                <w:i/>
                <w:sz w:val="22"/>
              </w:rPr>
              <w:t xml:space="preserve"> AND GCSE </w:t>
            </w:r>
            <w:r w:rsidR="00082C5D" w:rsidRPr="00A91A0A">
              <w:rPr>
                <w:rFonts w:ascii="Verdana" w:hAnsi="Verdana" w:cs="Arial"/>
                <w:i/>
                <w:sz w:val="22"/>
              </w:rPr>
              <w:t>OPTIONS</w:t>
            </w:r>
            <w:r w:rsidRPr="00A91A0A">
              <w:rPr>
                <w:rFonts w:ascii="Verdana" w:hAnsi="Verdana" w:cs="Arial"/>
                <w:i/>
                <w:sz w:val="22"/>
              </w:rPr>
              <w:t xml:space="preserve">: </w:t>
            </w:r>
          </w:p>
          <w:p w:rsidR="00B52B61" w:rsidRPr="00A91A0A" w:rsidRDefault="00B52B61" w:rsidP="00B52B61">
            <w:pPr>
              <w:rPr>
                <w:rFonts w:ascii="Verdana" w:hAnsi="Verdana" w:cs="Arial"/>
                <w:sz w:val="22"/>
                <w:szCs w:val="22"/>
              </w:rPr>
            </w:pPr>
          </w:p>
          <w:tbl>
            <w:tblPr>
              <w:tblW w:w="0" w:type="auto"/>
              <w:tblInd w:w="2" w:type="dxa"/>
              <w:tblLook w:val="04A0" w:firstRow="1" w:lastRow="0" w:firstColumn="1" w:lastColumn="0" w:noHBand="0" w:noVBand="1"/>
            </w:tblPr>
            <w:tblGrid>
              <w:gridCol w:w="6823"/>
            </w:tblGrid>
            <w:tr w:rsidR="001B60D0" w:rsidRPr="00A91A0A" w:rsidTr="00A91A0A">
              <w:trPr>
                <w:trHeight w:val="253"/>
              </w:trPr>
              <w:tc>
                <w:tcPr>
                  <w:tcW w:w="6823" w:type="dxa"/>
                  <w:tcBorders>
                    <w:right w:val="single" w:sz="6" w:space="0" w:color="808080"/>
                  </w:tcBorders>
                </w:tcPr>
                <w:p w:rsidR="00A91A0A" w:rsidRDefault="001B60D0" w:rsidP="00A91A0A">
                  <w:pPr>
                    <w:tabs>
                      <w:tab w:val="left" w:pos="4425"/>
                      <w:tab w:val="left" w:pos="4920"/>
                    </w:tabs>
                    <w:rPr>
                      <w:rFonts w:ascii="Verdana" w:hAnsi="Verdana" w:cs="Arial"/>
                      <w:bCs/>
                      <w:sz w:val="22"/>
                      <w:szCs w:val="22"/>
                    </w:rPr>
                  </w:pPr>
                  <w:r w:rsidRPr="00A91A0A">
                    <w:rPr>
                      <w:rFonts w:ascii="Verdana" w:hAnsi="Verdana" w:cs="Arial"/>
                      <w:bCs/>
                      <w:sz w:val="22"/>
                      <w:szCs w:val="22"/>
                    </w:rPr>
                    <w:t>GCSE Engl</w:t>
                  </w:r>
                  <w:r w:rsidR="00A91A0A">
                    <w:rPr>
                      <w:rFonts w:ascii="Verdana" w:hAnsi="Verdana" w:cs="Arial"/>
                      <w:bCs/>
                      <w:sz w:val="22"/>
                      <w:szCs w:val="22"/>
                    </w:rPr>
                    <w:t>ish Language</w:t>
                  </w:r>
                  <w:r w:rsidR="002567C9">
                    <w:rPr>
                      <w:rFonts w:ascii="Verdana" w:hAnsi="Verdana" w:cs="Arial"/>
                      <w:bCs/>
                      <w:sz w:val="22"/>
                      <w:szCs w:val="22"/>
                    </w:rPr>
                    <w:tab/>
                    <w:t>8</w:t>
                  </w:r>
                  <w:r w:rsidR="00A91A0A">
                    <w:rPr>
                      <w:rFonts w:ascii="Verdana" w:hAnsi="Verdana" w:cs="Arial"/>
                      <w:bCs/>
                      <w:sz w:val="22"/>
                      <w:szCs w:val="22"/>
                    </w:rPr>
                    <w:tab/>
                    <w:t>(predicted)</w:t>
                  </w:r>
                </w:p>
                <w:p w:rsidR="001B60D0" w:rsidRPr="00A91A0A" w:rsidRDefault="00A91A0A" w:rsidP="00A91A0A">
                  <w:pPr>
                    <w:tabs>
                      <w:tab w:val="left" w:pos="4425"/>
                      <w:tab w:val="left" w:pos="4920"/>
                    </w:tabs>
                    <w:rPr>
                      <w:rFonts w:ascii="Verdana" w:hAnsi="Verdana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Verdana" w:hAnsi="Verdana" w:cs="Arial"/>
                      <w:bCs/>
                      <w:sz w:val="22"/>
                      <w:szCs w:val="22"/>
                    </w:rPr>
                    <w:t xml:space="preserve">GCSE English Literature  </w:t>
                  </w:r>
                  <w:r>
                    <w:rPr>
                      <w:rFonts w:ascii="Verdana" w:hAnsi="Verdana" w:cs="Arial"/>
                      <w:bCs/>
                      <w:sz w:val="22"/>
                      <w:szCs w:val="22"/>
                    </w:rPr>
                    <w:tab/>
                  </w:r>
                  <w:r w:rsidR="002567C9">
                    <w:rPr>
                      <w:rFonts w:ascii="Verdana" w:hAnsi="Verdana" w:cs="Arial"/>
                      <w:bCs/>
                      <w:sz w:val="22"/>
                      <w:szCs w:val="22"/>
                    </w:rPr>
                    <w:t>8</w:t>
                  </w:r>
                  <w:r>
                    <w:rPr>
                      <w:rFonts w:ascii="Verdana" w:hAnsi="Verdana" w:cs="Arial"/>
                      <w:bCs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Verdana" w:hAnsi="Verdana" w:cs="Arial"/>
                      <w:bCs/>
                      <w:sz w:val="22"/>
                      <w:szCs w:val="22"/>
                    </w:rPr>
                    <w:tab/>
                  </w:r>
                  <w:r w:rsidR="001B60D0" w:rsidRPr="00A91A0A">
                    <w:rPr>
                      <w:rFonts w:ascii="Verdana" w:hAnsi="Verdana" w:cs="Arial"/>
                      <w:bCs/>
                      <w:sz w:val="22"/>
                      <w:szCs w:val="22"/>
                    </w:rPr>
                    <w:t xml:space="preserve">(predicted)        </w:t>
                  </w:r>
                </w:p>
              </w:tc>
            </w:tr>
            <w:tr w:rsidR="001B60D0" w:rsidRPr="00A91A0A" w:rsidTr="00A91A0A">
              <w:trPr>
                <w:trHeight w:val="253"/>
              </w:trPr>
              <w:tc>
                <w:tcPr>
                  <w:tcW w:w="6823" w:type="dxa"/>
                  <w:tcBorders>
                    <w:top w:val="single" w:sz="6" w:space="0" w:color="808080"/>
                    <w:bottom w:val="single" w:sz="6" w:space="0" w:color="FFFFFF"/>
                    <w:right w:val="single" w:sz="6" w:space="0" w:color="808080"/>
                  </w:tcBorders>
                </w:tcPr>
                <w:p w:rsidR="001B60D0" w:rsidRPr="00A91A0A" w:rsidRDefault="001B60D0" w:rsidP="00A91A0A">
                  <w:pPr>
                    <w:tabs>
                      <w:tab w:val="left" w:pos="2160"/>
                      <w:tab w:val="left" w:pos="4425"/>
                      <w:tab w:val="left" w:pos="4920"/>
                    </w:tabs>
                    <w:rPr>
                      <w:rFonts w:ascii="Verdana" w:hAnsi="Verdana" w:cs="Arial"/>
                      <w:sz w:val="22"/>
                      <w:szCs w:val="22"/>
                    </w:rPr>
                  </w:pP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GCSE Maths                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                      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 w:rsidR="002567C9">
                    <w:rPr>
                      <w:rFonts w:ascii="Verdana" w:hAnsi="Verdana" w:cs="Arial"/>
                      <w:sz w:val="22"/>
                      <w:szCs w:val="22"/>
                    </w:rPr>
                    <w:t>7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  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>(predicted)</w:t>
                  </w:r>
                </w:p>
              </w:tc>
            </w:tr>
            <w:tr w:rsidR="001B60D0" w:rsidRPr="00A91A0A" w:rsidTr="00A91A0A">
              <w:trPr>
                <w:trHeight w:val="253"/>
              </w:trPr>
              <w:tc>
                <w:tcPr>
                  <w:tcW w:w="6823" w:type="dxa"/>
                  <w:tcBorders>
                    <w:right w:val="single" w:sz="6" w:space="0" w:color="808080"/>
                  </w:tcBorders>
                </w:tcPr>
                <w:p w:rsidR="001B60D0" w:rsidRPr="00A91A0A" w:rsidRDefault="001B60D0" w:rsidP="00A91A0A">
                  <w:pPr>
                    <w:tabs>
                      <w:tab w:val="left" w:pos="4425"/>
                      <w:tab w:val="left" w:pos="4920"/>
                    </w:tabs>
                    <w:rPr>
                      <w:rFonts w:ascii="Verdana" w:hAnsi="Verdana" w:cs="Arial"/>
                      <w:sz w:val="22"/>
                      <w:szCs w:val="22"/>
                    </w:rPr>
                  </w:pP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GCSE 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>Combined Science</w:t>
                  </w: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        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             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 w:rsidR="002567C9">
                    <w:rPr>
                      <w:rFonts w:ascii="Verdana" w:hAnsi="Verdana" w:cs="Arial"/>
                      <w:sz w:val="22"/>
                      <w:szCs w:val="22"/>
                    </w:rPr>
                    <w:t>88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 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>(predicted)</w:t>
                  </w:r>
                </w:p>
              </w:tc>
            </w:tr>
            <w:tr w:rsidR="00A91A0A" w:rsidRPr="00A91A0A" w:rsidTr="00A91A0A">
              <w:trPr>
                <w:trHeight w:val="238"/>
              </w:trPr>
              <w:tc>
                <w:tcPr>
                  <w:tcW w:w="6823" w:type="dxa"/>
                  <w:tcBorders>
                    <w:top w:val="single" w:sz="6" w:space="0" w:color="808080"/>
                    <w:bottom w:val="single" w:sz="6" w:space="0" w:color="FFFFFF"/>
                    <w:right w:val="single" w:sz="6" w:space="0" w:color="808080"/>
                  </w:tcBorders>
                </w:tcPr>
                <w:p w:rsidR="00A91A0A" w:rsidRPr="00A91A0A" w:rsidRDefault="002567C9" w:rsidP="00A91A0A">
                  <w:pPr>
                    <w:tabs>
                      <w:tab w:val="left" w:pos="4425"/>
                      <w:tab w:val="left" w:pos="4920"/>
                    </w:tabs>
                    <w:rPr>
                      <w:rFonts w:ascii="Verdana" w:hAnsi="Verdana" w:cs="Arial"/>
                      <w:sz w:val="22"/>
                      <w:szCs w:val="22"/>
                    </w:rPr>
                  </w:pPr>
                  <w:r>
                    <w:rPr>
                      <w:rFonts w:ascii="Verdana" w:hAnsi="Verdana" w:cs="Arial"/>
                      <w:sz w:val="22"/>
                      <w:szCs w:val="22"/>
                    </w:rPr>
                    <w:t>GCSE Art</w:t>
                  </w:r>
                  <w:r w:rsidR="00A91A0A" w:rsidRP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                    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        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>8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   </w:t>
                  </w:r>
                  <w:r w:rsidR="00A91A0A"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 w:rsidR="00A91A0A" w:rsidRPr="00A91A0A">
                    <w:rPr>
                      <w:rFonts w:ascii="Verdana" w:hAnsi="Verdana" w:cs="Arial"/>
                      <w:sz w:val="22"/>
                      <w:szCs w:val="22"/>
                    </w:rPr>
                    <w:t>(predicted)</w:t>
                  </w:r>
                </w:p>
              </w:tc>
            </w:tr>
            <w:tr w:rsidR="00A91A0A" w:rsidRPr="00A91A0A" w:rsidTr="00A91A0A">
              <w:trPr>
                <w:trHeight w:val="253"/>
              </w:trPr>
              <w:tc>
                <w:tcPr>
                  <w:tcW w:w="6823" w:type="dxa"/>
                  <w:tcBorders>
                    <w:right w:val="single" w:sz="6" w:space="0" w:color="808080"/>
                  </w:tcBorders>
                </w:tcPr>
                <w:p w:rsidR="00A91A0A" w:rsidRPr="00A91A0A" w:rsidRDefault="00A91A0A" w:rsidP="002567C9">
                  <w:pPr>
                    <w:tabs>
                      <w:tab w:val="left" w:pos="4425"/>
                      <w:tab w:val="left" w:pos="4920"/>
                    </w:tabs>
                    <w:rPr>
                      <w:rFonts w:ascii="Verdana" w:hAnsi="Verdana" w:cs="Arial"/>
                      <w:sz w:val="22"/>
                      <w:szCs w:val="22"/>
                    </w:rPr>
                  </w:pP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GCSE </w:t>
                  </w:r>
                  <w:r w:rsidR="002567C9">
                    <w:rPr>
                      <w:rFonts w:ascii="Verdana" w:hAnsi="Verdana" w:cs="Arial"/>
                      <w:sz w:val="22"/>
                      <w:szCs w:val="22"/>
                    </w:rPr>
                    <w:t>French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 xml:space="preserve">                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 w:rsidR="002567C9">
                    <w:rPr>
                      <w:rFonts w:ascii="Verdana" w:hAnsi="Verdana" w:cs="Arial"/>
                      <w:sz w:val="22"/>
                      <w:szCs w:val="22"/>
                    </w:rPr>
                    <w:t>7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 xml:space="preserve">   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>(predicted)</w:t>
                  </w:r>
                </w:p>
              </w:tc>
            </w:tr>
            <w:tr w:rsidR="002567C9" w:rsidRPr="00A91A0A" w:rsidTr="00A91A0A">
              <w:trPr>
                <w:trHeight w:val="253"/>
              </w:trPr>
              <w:tc>
                <w:tcPr>
                  <w:tcW w:w="6823" w:type="dxa"/>
                  <w:tcBorders>
                    <w:top w:val="single" w:sz="6" w:space="0" w:color="808080"/>
                    <w:bottom w:val="single" w:sz="6" w:space="0" w:color="FFFFFF"/>
                    <w:right w:val="single" w:sz="6" w:space="0" w:color="808080"/>
                  </w:tcBorders>
                </w:tcPr>
                <w:p w:rsidR="002567C9" w:rsidRPr="00A91A0A" w:rsidRDefault="002567C9" w:rsidP="002567C9">
                  <w:pPr>
                    <w:tabs>
                      <w:tab w:val="left" w:pos="4425"/>
                      <w:tab w:val="left" w:pos="4920"/>
                    </w:tabs>
                    <w:rPr>
                      <w:rFonts w:ascii="Verdana" w:hAnsi="Verdana" w:cs="Arial"/>
                      <w:sz w:val="22"/>
                      <w:szCs w:val="22"/>
                    </w:rPr>
                  </w:pP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GCSE Geography        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 xml:space="preserve">                     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>9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>(predicted)</w:t>
                  </w:r>
                </w:p>
              </w:tc>
            </w:tr>
            <w:tr w:rsidR="002567C9" w:rsidRPr="00A91A0A" w:rsidTr="00A91A0A">
              <w:trPr>
                <w:trHeight w:val="253"/>
              </w:trPr>
              <w:tc>
                <w:tcPr>
                  <w:tcW w:w="6823" w:type="dxa"/>
                  <w:tcBorders>
                    <w:right w:val="single" w:sz="6" w:space="0" w:color="808080"/>
                  </w:tcBorders>
                </w:tcPr>
                <w:p w:rsidR="002567C9" w:rsidRPr="00A91A0A" w:rsidRDefault="002567C9" w:rsidP="002567C9">
                  <w:pPr>
                    <w:tabs>
                      <w:tab w:val="left" w:pos="4425"/>
                      <w:tab w:val="left" w:pos="4920"/>
                    </w:tabs>
                    <w:rPr>
                      <w:rFonts w:ascii="Verdana" w:hAnsi="Verdana" w:cs="Arial"/>
                      <w:sz w:val="22"/>
                      <w:szCs w:val="22"/>
                    </w:rPr>
                  </w:pP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 xml:space="preserve">GCSE History               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 xml:space="preserve">                    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>8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>(predicted)</w:t>
                  </w:r>
                </w:p>
              </w:tc>
            </w:tr>
            <w:tr w:rsidR="002567C9" w:rsidRPr="00A91A0A" w:rsidTr="00A91A0A">
              <w:trPr>
                <w:trHeight w:val="253"/>
              </w:trPr>
              <w:tc>
                <w:tcPr>
                  <w:tcW w:w="6823" w:type="dxa"/>
                  <w:tcBorders>
                    <w:top w:val="single" w:sz="6" w:space="0" w:color="808080"/>
                    <w:bottom w:val="single" w:sz="6" w:space="0" w:color="FFFFFF"/>
                    <w:right w:val="single" w:sz="6" w:space="0" w:color="808080"/>
                  </w:tcBorders>
                </w:tcPr>
                <w:p w:rsidR="002567C9" w:rsidRPr="00A91A0A" w:rsidRDefault="002567C9" w:rsidP="002567C9">
                  <w:pPr>
                    <w:tabs>
                      <w:tab w:val="left" w:pos="4425"/>
                      <w:tab w:val="left" w:pos="4920"/>
                    </w:tabs>
                    <w:rPr>
                      <w:rFonts w:ascii="Verdana" w:hAnsi="Verdana" w:cs="Arial"/>
                      <w:sz w:val="22"/>
                      <w:szCs w:val="22"/>
                    </w:rPr>
                  </w:pPr>
                  <w:r>
                    <w:rPr>
                      <w:rFonts w:ascii="Verdana" w:hAnsi="Verdana" w:cs="Arial"/>
                      <w:sz w:val="22"/>
                      <w:szCs w:val="22"/>
                    </w:rPr>
                    <w:t>GCSE Italian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ab/>
                    <w:t>9</w:t>
                  </w:r>
                </w:p>
              </w:tc>
            </w:tr>
            <w:tr w:rsidR="002567C9" w:rsidRPr="00A91A0A" w:rsidTr="002567C9">
              <w:trPr>
                <w:trHeight w:val="172"/>
              </w:trPr>
              <w:tc>
                <w:tcPr>
                  <w:tcW w:w="6823" w:type="dxa"/>
                  <w:tcBorders>
                    <w:right w:val="single" w:sz="6" w:space="0" w:color="808080"/>
                  </w:tcBorders>
                </w:tcPr>
                <w:p w:rsidR="002567C9" w:rsidRPr="00A91A0A" w:rsidRDefault="002567C9" w:rsidP="002567C9">
                  <w:pPr>
                    <w:tabs>
                      <w:tab w:val="left" w:pos="4425"/>
                      <w:tab w:val="left" w:pos="4920"/>
                    </w:tabs>
                    <w:rPr>
                      <w:rFonts w:ascii="Verdana" w:hAnsi="Verdana" w:cs="Arial"/>
                      <w:sz w:val="22"/>
                      <w:szCs w:val="22"/>
                    </w:rPr>
                  </w:pPr>
                  <w:r>
                    <w:rPr>
                      <w:rFonts w:ascii="Verdana" w:hAnsi="Verdana" w:cs="Arial"/>
                      <w:sz w:val="22"/>
                      <w:szCs w:val="22"/>
                    </w:rPr>
                    <w:t>GCSE Religious Studies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ab/>
                    <w:t>8</w:t>
                  </w:r>
                  <w:r>
                    <w:rPr>
                      <w:rFonts w:ascii="Verdana" w:hAnsi="Verdana" w:cs="Arial"/>
                      <w:sz w:val="22"/>
                      <w:szCs w:val="22"/>
                    </w:rPr>
                    <w:tab/>
                  </w:r>
                  <w:r w:rsidRPr="00A91A0A">
                    <w:rPr>
                      <w:rFonts w:ascii="Verdana" w:hAnsi="Verdana" w:cs="Arial"/>
                      <w:sz w:val="22"/>
                      <w:szCs w:val="22"/>
                    </w:rPr>
                    <w:t>(predicted)</w:t>
                  </w:r>
                </w:p>
              </w:tc>
            </w:tr>
          </w:tbl>
          <w:p w:rsidR="00B52B61" w:rsidRPr="00A91A0A" w:rsidRDefault="00B52B61" w:rsidP="00B52B61">
            <w:pPr>
              <w:rPr>
                <w:rFonts w:ascii="Verdana" w:hAnsi="Verdana" w:cs="Arial"/>
              </w:rPr>
            </w:pPr>
          </w:p>
        </w:tc>
      </w:tr>
      <w:tr w:rsidR="00600C29" w:rsidRPr="00A91A0A" w:rsidTr="004435C5">
        <w:trPr>
          <w:trHeight w:val="253"/>
        </w:trPr>
        <w:tc>
          <w:tcPr>
            <w:tcW w:w="2271" w:type="dxa"/>
          </w:tcPr>
          <w:p w:rsidR="00600C29" w:rsidRPr="00A91A0A" w:rsidRDefault="00600C29" w:rsidP="0052554C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7059" w:type="dxa"/>
          </w:tcPr>
          <w:p w:rsidR="00987485" w:rsidRPr="00A91A0A" w:rsidRDefault="00987485" w:rsidP="00382A44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6D5115" w:rsidRPr="00A91A0A" w:rsidTr="004435C5">
        <w:trPr>
          <w:trHeight w:val="816"/>
        </w:trPr>
        <w:tc>
          <w:tcPr>
            <w:tcW w:w="2271" w:type="dxa"/>
          </w:tcPr>
          <w:p w:rsidR="006D5115" w:rsidRPr="00A91A0A" w:rsidRDefault="006D5115" w:rsidP="0052554C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A91A0A">
              <w:rPr>
                <w:rFonts w:ascii="Verdana" w:hAnsi="Verdana" w:cs="Arial"/>
                <w:b/>
                <w:sz w:val="22"/>
                <w:szCs w:val="22"/>
              </w:rPr>
              <w:t>Interests/ hobbies</w:t>
            </w:r>
          </w:p>
          <w:p w:rsidR="006D5115" w:rsidRPr="00A91A0A" w:rsidRDefault="006D5115" w:rsidP="0052554C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6D5115" w:rsidRPr="00A91A0A" w:rsidRDefault="006D5115" w:rsidP="0052554C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6D6506" w:rsidRPr="00A91A0A" w:rsidRDefault="006D6506" w:rsidP="0052554C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6D6506" w:rsidRDefault="006D6506" w:rsidP="0052554C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4435C5" w:rsidRDefault="004435C5" w:rsidP="0052554C">
            <w:pPr>
              <w:rPr>
                <w:rFonts w:ascii="Verdana" w:hAnsi="Verdana" w:cs="Arial"/>
                <w:sz w:val="22"/>
                <w:szCs w:val="22"/>
              </w:rPr>
            </w:pPr>
          </w:p>
          <w:p w:rsidR="004435C5" w:rsidRPr="00A91A0A" w:rsidRDefault="004435C5" w:rsidP="0052554C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59" w:type="dxa"/>
          </w:tcPr>
          <w:p w:rsidR="002567C9" w:rsidRPr="00A91A0A" w:rsidRDefault="002567C9" w:rsidP="002567C9">
            <w:pPr>
              <w:rPr>
                <w:rFonts w:ascii="Verdana" w:hAnsi="Verdana" w:cs="Arial"/>
                <w:sz w:val="22"/>
                <w:szCs w:val="22"/>
              </w:rPr>
            </w:pPr>
            <w:r w:rsidRPr="00A91A0A">
              <w:rPr>
                <w:rFonts w:ascii="Verdana" w:hAnsi="Verdana" w:cs="Arial"/>
                <w:sz w:val="22"/>
                <w:szCs w:val="22"/>
              </w:rPr>
              <w:t xml:space="preserve">I go swimming regularly and have been a member of my local </w:t>
            </w:r>
            <w:r>
              <w:rPr>
                <w:rFonts w:ascii="Verdana" w:hAnsi="Verdana" w:cs="Arial"/>
                <w:sz w:val="22"/>
                <w:szCs w:val="22"/>
              </w:rPr>
              <w:t xml:space="preserve">swimming </w:t>
            </w:r>
            <w:r w:rsidRPr="00A91A0A">
              <w:rPr>
                <w:rFonts w:ascii="Verdana" w:hAnsi="Verdana" w:cs="Arial"/>
                <w:sz w:val="22"/>
                <w:szCs w:val="22"/>
              </w:rPr>
              <w:t xml:space="preserve">team for five years. </w:t>
            </w:r>
            <w:r w:rsidR="00FE0F3A" w:rsidRPr="00A91A0A">
              <w:rPr>
                <w:rFonts w:ascii="Verdana" w:hAnsi="Verdana" w:cs="Arial"/>
                <w:sz w:val="22"/>
                <w:szCs w:val="22"/>
              </w:rPr>
              <w:t xml:space="preserve">I am an outgoing person and therefore spend my free time meeting and socialising with new people. </w:t>
            </w:r>
          </w:p>
          <w:p w:rsidR="006D5115" w:rsidRPr="00A91A0A" w:rsidRDefault="004435C5" w:rsidP="00467767">
            <w:pPr>
              <w:rPr>
                <w:rFonts w:ascii="Verdana" w:hAnsi="Verdana" w:cs="Arial"/>
                <w:sz w:val="22"/>
                <w:szCs w:val="22"/>
              </w:rPr>
            </w:pPr>
            <w:r w:rsidRPr="00A91A0A">
              <w:rPr>
                <w:rFonts w:ascii="Verdana" w:hAnsi="Verdana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2043430</wp:posOffset>
                      </wp:positionH>
                      <wp:positionV relativeFrom="paragraph">
                        <wp:posOffset>7620</wp:posOffset>
                      </wp:positionV>
                      <wp:extent cx="2512695" cy="854710"/>
                      <wp:effectExtent l="685165" t="184150" r="12065" b="8890"/>
                      <wp:wrapNone/>
                      <wp:docPr id="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2695" cy="854710"/>
                              </a:xfrm>
                              <a:prstGeom prst="wedgeRoundRectCallout">
                                <a:avLst>
                                  <a:gd name="adj1" fmla="val -75375"/>
                                  <a:gd name="adj2" fmla="val -67532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567C9" w:rsidRPr="00A91A0A" w:rsidRDefault="002567C9" w:rsidP="002567C9">
                                  <w:pPr>
                                    <w:jc w:val="center"/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</w:rPr>
                                  </w:pPr>
                                  <w:r w:rsidRPr="00A91A0A"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</w:rPr>
                                    <w:t>Top Tip</w:t>
                                  </w:r>
                                  <w:r w:rsidRPr="00A91A0A"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</w:rPr>
                                    <w:br/>
                                    <w:t>Outline a range of hobbies and interests. Avoid generic interests such as “I like watching TV and hanging around with my mates”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9" type="#_x0000_t62" style="position:absolute;margin-left:160.9pt;margin-top:.6pt;width:197.85pt;height:67.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" adj="-5481,-3787">
                      <v:textbox>
                        <w:txbxContent>
                          <w:p w:rsidR="002567C9" w:rsidRPr="00A91A0A" w:rsidRDefault="002567C9" w:rsidP="002567C9">
                            <w:pPr>
                              <w:jc w:val="center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Top Tip</w:t>
                            </w:r>
                            <w:r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Outline a range of hobbies and interests. Avoid generic interests such as “I like watching TV and hanging around with my mates”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00C29" w:rsidRPr="00A91A0A" w:rsidTr="00A91A0A">
        <w:trPr>
          <w:trHeight w:val="958"/>
        </w:trPr>
        <w:tc>
          <w:tcPr>
            <w:tcW w:w="9330" w:type="dxa"/>
            <w:gridSpan w:val="2"/>
          </w:tcPr>
          <w:p w:rsidR="004435C5" w:rsidRPr="008F18E1" w:rsidRDefault="004435C5" w:rsidP="004435C5">
            <w:pPr>
              <w:widowControl w:val="0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8F18E1">
              <w:rPr>
                <w:rFonts w:ascii="Verdana" w:hAnsi="Verdana" w:cs="Arial"/>
                <w:b/>
                <w:bCs/>
                <w:sz w:val="22"/>
                <w:szCs w:val="22"/>
              </w:rPr>
              <w:t>References</w:t>
            </w:r>
          </w:p>
          <w:p w:rsidR="004435C5" w:rsidRPr="008F18E1" w:rsidRDefault="004435C5" w:rsidP="004435C5">
            <w:pPr>
              <w:widowControl w:val="0"/>
              <w:rPr>
                <w:rFonts w:ascii="Verdana" w:hAnsi="Verdana" w:cs="Arial"/>
                <w:sz w:val="22"/>
                <w:szCs w:val="22"/>
              </w:rPr>
            </w:pPr>
            <w:r w:rsidRPr="008F18E1">
              <w:rPr>
                <w:rFonts w:ascii="Verdana" w:hAnsi="Verdana" w:cs="Arial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115570</wp:posOffset>
                      </wp:positionV>
                      <wp:extent cx="1238885" cy="1198880"/>
                      <wp:effectExtent l="2400300" t="226695" r="8890" b="12700"/>
                      <wp:wrapNone/>
                      <wp:docPr id="1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885" cy="1198880"/>
                              </a:xfrm>
                              <a:prstGeom prst="wedgeRoundRectCallout">
                                <a:avLst>
                                  <a:gd name="adj1" fmla="val -236569"/>
                                  <a:gd name="adj2" fmla="val -66259"/>
                                  <a:gd name="adj3" fmla="val 16667"/>
                                </a:avLst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435C5" w:rsidRPr="00A91A0A" w:rsidRDefault="004435C5" w:rsidP="004435C5">
                                  <w:pPr>
                                    <w:jc w:val="center"/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</w:rPr>
                                  </w:pPr>
                                  <w:r w:rsidRPr="00A91A0A"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</w:rPr>
                                    <w:t>Top Tip</w:t>
                                  </w:r>
                                  <w:r w:rsidRPr="00A91A0A">
                                    <w:rPr>
                                      <w:rFonts w:ascii="Verdana" w:hAnsi="Verdana"/>
                                      <w:sz w:val="18"/>
                                      <w:szCs w:val="18"/>
                                    </w:rPr>
                                    <w:br/>
                                    <w:t>Try to provide two references. Your HOY should be one and another could be a teacher/ tutor.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30" type="#_x0000_t62" style="position:absolute;margin-left:264pt;margin-top:9.1pt;width:97.55pt;height:94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" adj="-40299,-3512" filled="f">
                      <v:textbox>
                        <w:txbxContent>
                          <w:p w:rsidR="004435C5" w:rsidRPr="00A91A0A" w:rsidRDefault="004435C5" w:rsidP="004435C5">
                            <w:pPr>
                              <w:jc w:val="center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Top Tip</w:t>
                            </w:r>
                            <w:r w:rsidRPr="00A91A0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Try to provide two references. Your HOY should be one and another could be a teacher/ tutor.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F18E1">
              <w:rPr>
                <w:rFonts w:ascii="Verdana" w:hAnsi="Verdana" w:cs="Arial"/>
                <w:bCs/>
                <w:sz w:val="22"/>
                <w:szCs w:val="22"/>
              </w:rPr>
              <w:t>Head of Year</w:t>
            </w:r>
          </w:p>
          <w:p w:rsidR="004435C5" w:rsidRDefault="004435C5" w:rsidP="004435C5">
            <w:pPr>
              <w:rPr>
                <w:rFonts w:ascii="Verdana" w:hAnsi="Verdana" w:cs="Arial"/>
                <w:sz w:val="22"/>
                <w:szCs w:val="22"/>
              </w:rPr>
            </w:pPr>
            <w:r w:rsidRPr="008F18E1">
              <w:rPr>
                <w:rFonts w:ascii="Verdana" w:hAnsi="Verdana" w:cs="Arial"/>
                <w:bCs/>
                <w:noProof/>
                <w:sz w:val="22"/>
                <w:szCs w:val="22"/>
              </w:rPr>
              <w:t>Queen Elizabeth’s Girls’ School</w:t>
            </w:r>
            <w:r w:rsidRPr="008F18E1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:rsidR="004435C5" w:rsidRPr="008F18E1" w:rsidRDefault="004435C5" w:rsidP="004435C5">
            <w:pPr>
              <w:rPr>
                <w:rFonts w:ascii="Verdana" w:hAnsi="Verdana" w:cs="Arial"/>
                <w:sz w:val="22"/>
                <w:szCs w:val="22"/>
              </w:rPr>
            </w:pPr>
            <w:r w:rsidRPr="008F18E1">
              <w:rPr>
                <w:rFonts w:ascii="Verdana" w:hAnsi="Verdana" w:cs="Arial"/>
                <w:sz w:val="22"/>
                <w:szCs w:val="22"/>
              </w:rPr>
              <w:t xml:space="preserve">High Street </w:t>
            </w:r>
          </w:p>
          <w:p w:rsidR="004435C5" w:rsidRPr="008F18E1" w:rsidRDefault="004435C5" w:rsidP="004435C5">
            <w:pPr>
              <w:rPr>
                <w:rFonts w:ascii="Verdana" w:hAnsi="Verdana" w:cs="Arial"/>
                <w:sz w:val="22"/>
                <w:szCs w:val="22"/>
              </w:rPr>
            </w:pPr>
            <w:r w:rsidRPr="008F18E1">
              <w:rPr>
                <w:rFonts w:ascii="Verdana" w:hAnsi="Verdana" w:cs="Arial"/>
                <w:sz w:val="22"/>
                <w:szCs w:val="22"/>
              </w:rPr>
              <w:t>Barnet</w:t>
            </w:r>
          </w:p>
          <w:p w:rsidR="004435C5" w:rsidRPr="004435C5" w:rsidRDefault="004435C5" w:rsidP="004435C5">
            <w:pPr>
              <w:rPr>
                <w:rFonts w:ascii="Verdana" w:hAnsi="Verdana" w:cs="Arial"/>
                <w:color w:val="2F5496" w:themeColor="accent5" w:themeShade="BF"/>
                <w:sz w:val="22"/>
                <w:szCs w:val="22"/>
              </w:rPr>
            </w:pPr>
            <w:r w:rsidRPr="008F18E1">
              <w:rPr>
                <w:rFonts w:ascii="Verdana" w:hAnsi="Verdana" w:cs="Arial"/>
                <w:sz w:val="22"/>
                <w:szCs w:val="22"/>
              </w:rPr>
              <w:t>EN5 5RR</w:t>
            </w:r>
          </w:p>
          <w:p w:rsidR="004435C5" w:rsidRPr="008F18E1" w:rsidRDefault="004435C5" w:rsidP="004435C5">
            <w:pPr>
              <w:jc w:val="right"/>
              <w:rPr>
                <w:rFonts w:ascii="Verdana" w:hAnsi="Verdana" w:cs="Arial"/>
                <w:b/>
                <w:sz w:val="22"/>
                <w:szCs w:val="22"/>
              </w:rPr>
            </w:pPr>
            <w:r w:rsidRPr="004435C5">
              <w:rPr>
                <w:rFonts w:ascii="Verdana" w:hAnsi="Verdana" w:cs="Arial"/>
                <w:b/>
                <w:color w:val="2F5496" w:themeColor="accent5" w:themeShade="BF"/>
                <w:sz w:val="22"/>
                <w:szCs w:val="22"/>
              </w:rPr>
              <w:t>YOUR NAME</w:t>
            </w:r>
          </w:p>
        </w:tc>
      </w:tr>
    </w:tbl>
    <w:p w:rsidR="004435C5" w:rsidRPr="008F18E1" w:rsidRDefault="004435C5" w:rsidP="004435C5">
      <w:pPr>
        <w:jc w:val="right"/>
        <w:rPr>
          <w:rFonts w:ascii="Verdana" w:hAnsi="Verdana" w:cs="Arial"/>
          <w:sz w:val="22"/>
          <w:szCs w:val="22"/>
        </w:rPr>
      </w:pPr>
      <w:r w:rsidRPr="008F18E1">
        <w:rPr>
          <w:rFonts w:ascii="Verdana" w:hAnsi="Verdana" w:cs="Arial"/>
          <w:sz w:val="22"/>
          <w:szCs w:val="22"/>
        </w:rPr>
        <w:br/>
        <w:t xml:space="preserve">Queen Elizabeth’s Girls’ School </w:t>
      </w:r>
      <w:r w:rsidRPr="008F18E1">
        <w:rPr>
          <w:rFonts w:ascii="Verdana" w:hAnsi="Verdana" w:cs="Arial"/>
          <w:sz w:val="22"/>
          <w:szCs w:val="22"/>
        </w:rPr>
        <w:br/>
        <w:t>High Street</w:t>
      </w:r>
    </w:p>
    <w:p w:rsidR="004435C5" w:rsidRPr="008F18E1" w:rsidRDefault="004435C5" w:rsidP="004435C5">
      <w:pPr>
        <w:jc w:val="right"/>
        <w:rPr>
          <w:rFonts w:ascii="Verdana" w:hAnsi="Verdana" w:cs="Arial"/>
          <w:sz w:val="22"/>
          <w:szCs w:val="22"/>
        </w:rPr>
      </w:pPr>
      <w:r w:rsidRPr="008F18E1">
        <w:rPr>
          <w:rFonts w:ascii="Verdana" w:hAnsi="Verdana" w:cs="Arial"/>
          <w:sz w:val="22"/>
          <w:szCs w:val="22"/>
        </w:rPr>
        <w:t xml:space="preserve">Barnet </w:t>
      </w:r>
      <w:r w:rsidRPr="008F18E1">
        <w:rPr>
          <w:rFonts w:ascii="Verdana" w:hAnsi="Verdana" w:cs="Arial"/>
          <w:sz w:val="22"/>
          <w:szCs w:val="22"/>
        </w:rPr>
        <w:br/>
        <w:t>EN5 5RR</w:t>
      </w:r>
    </w:p>
    <w:p w:rsidR="004435C5" w:rsidRPr="008F18E1" w:rsidRDefault="004435C5" w:rsidP="004435C5">
      <w:pPr>
        <w:rPr>
          <w:rFonts w:ascii="Verdana" w:hAnsi="Verdana" w:cs="Arial"/>
          <w:sz w:val="22"/>
          <w:szCs w:val="22"/>
        </w:rPr>
      </w:pPr>
    </w:p>
    <w:p w:rsidR="004435C5" w:rsidRPr="004435C5" w:rsidRDefault="004435C5" w:rsidP="004435C5">
      <w:pPr>
        <w:rPr>
          <w:rFonts w:ascii="Verdana" w:hAnsi="Verdana" w:cs="Arial"/>
          <w:color w:val="2F5496"/>
          <w:sz w:val="22"/>
          <w:szCs w:val="22"/>
        </w:rPr>
      </w:pPr>
      <w:r w:rsidRPr="004435C5">
        <w:rPr>
          <w:rFonts w:ascii="Verdana" w:hAnsi="Verdana" w:cs="Arial"/>
          <w:color w:val="2F5496"/>
          <w:sz w:val="22"/>
          <w:szCs w:val="22"/>
        </w:rPr>
        <w:t>Employers Name</w:t>
      </w:r>
      <w:r w:rsidRPr="004435C5">
        <w:rPr>
          <w:rFonts w:ascii="Verdana" w:hAnsi="Verdana" w:cs="Arial"/>
          <w:color w:val="2F5496"/>
          <w:sz w:val="22"/>
          <w:szCs w:val="22"/>
        </w:rPr>
        <w:br/>
        <w:t xml:space="preserve">Company Address </w:t>
      </w:r>
      <w:r w:rsidRPr="004435C5">
        <w:rPr>
          <w:rFonts w:ascii="Verdana" w:hAnsi="Verdana" w:cs="Arial"/>
          <w:color w:val="2F5496"/>
          <w:sz w:val="22"/>
          <w:szCs w:val="22"/>
        </w:rPr>
        <w:br/>
        <w:t xml:space="preserve">Post code </w:t>
      </w:r>
    </w:p>
    <w:p w:rsidR="004435C5" w:rsidRPr="008F18E1" w:rsidRDefault="004435C5" w:rsidP="004435C5">
      <w:pPr>
        <w:rPr>
          <w:rFonts w:ascii="Verdana" w:hAnsi="Verdana" w:cs="Arial"/>
          <w:sz w:val="22"/>
          <w:szCs w:val="22"/>
        </w:rPr>
      </w:pPr>
    </w:p>
    <w:p w:rsidR="004435C5" w:rsidRPr="008F18E1" w:rsidRDefault="004435C5" w:rsidP="004435C5">
      <w:pPr>
        <w:rPr>
          <w:rFonts w:ascii="Verdana" w:hAnsi="Verdana" w:cs="Arial"/>
          <w:sz w:val="22"/>
          <w:szCs w:val="22"/>
        </w:rPr>
      </w:pPr>
    </w:p>
    <w:p w:rsidR="004435C5" w:rsidRPr="008F18E1" w:rsidRDefault="004435C5" w:rsidP="004435C5">
      <w:pPr>
        <w:rPr>
          <w:rFonts w:ascii="Verdana" w:hAnsi="Verdana" w:cs="Arial"/>
          <w:sz w:val="22"/>
          <w:szCs w:val="22"/>
        </w:rPr>
      </w:pPr>
    </w:p>
    <w:p w:rsidR="004435C5" w:rsidRPr="008F18E1" w:rsidRDefault="004435C5" w:rsidP="004435C5">
      <w:pPr>
        <w:jc w:val="right"/>
        <w:rPr>
          <w:rFonts w:ascii="Verdana" w:hAnsi="Verdana" w:cs="Arial"/>
          <w:sz w:val="22"/>
          <w:szCs w:val="22"/>
        </w:rPr>
      </w:pPr>
      <w:r w:rsidRPr="008F18E1">
        <w:rPr>
          <w:rFonts w:ascii="Verdana" w:hAnsi="Verdana" w:cs="Arial"/>
          <w:sz w:val="22"/>
          <w:szCs w:val="22"/>
        </w:rPr>
        <w:t>Date</w:t>
      </w:r>
    </w:p>
    <w:p w:rsidR="004435C5" w:rsidRPr="008F18E1" w:rsidRDefault="004435C5" w:rsidP="004435C5">
      <w:pPr>
        <w:rPr>
          <w:rFonts w:ascii="Verdana" w:hAnsi="Verdana" w:cs="Arial"/>
          <w:sz w:val="22"/>
          <w:szCs w:val="22"/>
        </w:rPr>
      </w:pPr>
    </w:p>
    <w:p w:rsidR="004435C5" w:rsidRPr="008F18E1" w:rsidRDefault="004435C5" w:rsidP="004435C5">
      <w:pPr>
        <w:rPr>
          <w:rFonts w:ascii="Verdana" w:hAnsi="Verdana" w:cs="Arial"/>
          <w:sz w:val="22"/>
          <w:szCs w:val="22"/>
        </w:rPr>
      </w:pPr>
    </w:p>
    <w:p w:rsidR="004435C5" w:rsidRPr="008F18E1" w:rsidRDefault="004435C5" w:rsidP="004435C5">
      <w:pPr>
        <w:rPr>
          <w:rFonts w:ascii="Verdana" w:hAnsi="Verdana" w:cs="Arial"/>
          <w:sz w:val="22"/>
          <w:szCs w:val="22"/>
        </w:rPr>
      </w:pPr>
    </w:p>
    <w:p w:rsidR="004435C5" w:rsidRPr="008F18E1" w:rsidRDefault="004435C5" w:rsidP="004435C5">
      <w:pPr>
        <w:rPr>
          <w:rFonts w:ascii="Verdana" w:hAnsi="Verdana" w:cs="Arial"/>
          <w:sz w:val="22"/>
          <w:szCs w:val="22"/>
        </w:rPr>
      </w:pP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  <w:r w:rsidRPr="008F18E1">
        <w:rPr>
          <w:rFonts w:ascii="Verdana" w:hAnsi="Verdana"/>
          <w:sz w:val="22"/>
          <w:szCs w:val="22"/>
        </w:rPr>
        <w:t>Dear ____________________________</w:t>
      </w: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</w:p>
    <w:p w:rsidR="004435C5" w:rsidRPr="009D1D62" w:rsidRDefault="004435C5" w:rsidP="004435C5">
      <w:pPr>
        <w:rPr>
          <w:rFonts w:ascii="Verdana" w:hAnsi="Verdana"/>
          <w:b/>
          <w:sz w:val="22"/>
          <w:szCs w:val="22"/>
        </w:rPr>
      </w:pPr>
      <w:r w:rsidRPr="009D1D62">
        <w:rPr>
          <w:rFonts w:ascii="Verdana" w:hAnsi="Verdana"/>
          <w:b/>
          <w:sz w:val="22"/>
          <w:szCs w:val="22"/>
        </w:rPr>
        <w:t>Re: Year 11 Work Experience 1 July to 5 July 2019</w:t>
      </w:r>
    </w:p>
    <w:p w:rsidR="004435C5" w:rsidRPr="008F18E1" w:rsidRDefault="004435C5" w:rsidP="004435C5">
      <w:pPr>
        <w:rPr>
          <w:rFonts w:ascii="Verdana" w:hAnsi="Verdana"/>
          <w:b/>
          <w:sz w:val="22"/>
          <w:szCs w:val="22"/>
          <w:u w:val="single"/>
        </w:rPr>
      </w:pPr>
      <w:r w:rsidRPr="008F18E1">
        <w:rPr>
          <w:rFonts w:ascii="Verdana" w:hAnsi="Verdana"/>
          <w:b/>
          <w:sz w:val="22"/>
          <w:szCs w:val="22"/>
          <w:u w:val="single"/>
        </w:rPr>
        <w:t xml:space="preserve">                                                                                </w:t>
      </w:r>
    </w:p>
    <w:p w:rsidR="004435C5" w:rsidRDefault="004435C5" w:rsidP="004435C5">
      <w:pPr>
        <w:rPr>
          <w:rFonts w:ascii="Verdana" w:hAnsi="Verdana"/>
          <w:sz w:val="22"/>
          <w:szCs w:val="22"/>
        </w:rPr>
      </w:pPr>
      <w:r w:rsidRPr="008F18E1">
        <w:rPr>
          <w:rFonts w:ascii="Verdana" w:hAnsi="Verdana"/>
          <w:sz w:val="22"/>
          <w:szCs w:val="22"/>
        </w:rPr>
        <w:t xml:space="preserve">My name is _____________ and I am a </w:t>
      </w:r>
      <w:r>
        <w:rPr>
          <w:rFonts w:ascii="Verdana" w:hAnsi="Verdana"/>
          <w:sz w:val="22"/>
          <w:szCs w:val="22"/>
        </w:rPr>
        <w:t xml:space="preserve">Year 11 </w:t>
      </w:r>
      <w:r w:rsidRPr="008F18E1">
        <w:rPr>
          <w:rFonts w:ascii="Verdana" w:hAnsi="Verdana"/>
          <w:sz w:val="22"/>
          <w:szCs w:val="22"/>
        </w:rPr>
        <w:t>student at Queen Elizabeth’s Girls’ School</w:t>
      </w:r>
      <w:r>
        <w:rPr>
          <w:rFonts w:ascii="Verdana" w:hAnsi="Verdana"/>
          <w:sz w:val="22"/>
          <w:szCs w:val="22"/>
        </w:rPr>
        <w:t>, taking my GCSE examinations in June 2019</w:t>
      </w:r>
      <w:r w:rsidRPr="008F18E1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As part of our careers programme we are expected to gain work experience between 1 July and</w:t>
      </w:r>
      <w:r w:rsidRPr="008F18E1">
        <w:rPr>
          <w:rFonts w:ascii="Verdana" w:hAnsi="Verdana"/>
          <w:sz w:val="22"/>
          <w:szCs w:val="22"/>
        </w:rPr>
        <w:t xml:space="preserve"> 5 July 2019. </w:t>
      </w: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br/>
      </w:r>
      <w:r w:rsidRPr="008F18E1">
        <w:rPr>
          <w:rFonts w:ascii="Verdana" w:hAnsi="Verdana"/>
          <w:sz w:val="22"/>
          <w:szCs w:val="22"/>
        </w:rPr>
        <w:t xml:space="preserve">I would very much like to </w:t>
      </w:r>
      <w:r>
        <w:rPr>
          <w:rFonts w:ascii="Verdana" w:hAnsi="Verdana"/>
          <w:sz w:val="22"/>
          <w:szCs w:val="22"/>
        </w:rPr>
        <w:t xml:space="preserve">gain </w:t>
      </w:r>
      <w:r w:rsidRPr="008F18E1">
        <w:rPr>
          <w:rFonts w:ascii="Verdana" w:hAnsi="Verdana"/>
          <w:sz w:val="22"/>
          <w:szCs w:val="22"/>
        </w:rPr>
        <w:t xml:space="preserve">work experience within your company and </w:t>
      </w:r>
      <w:r>
        <w:rPr>
          <w:rFonts w:ascii="Verdana" w:hAnsi="Verdana"/>
          <w:sz w:val="22"/>
          <w:szCs w:val="22"/>
        </w:rPr>
        <w:t xml:space="preserve">I </w:t>
      </w:r>
      <w:r w:rsidRPr="008F18E1">
        <w:rPr>
          <w:rFonts w:ascii="Verdana" w:hAnsi="Verdana"/>
          <w:sz w:val="22"/>
          <w:szCs w:val="22"/>
        </w:rPr>
        <w:t>am writing to ask whether this is something you would consider?</w:t>
      </w: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  <w:r w:rsidRPr="008F18E1">
        <w:rPr>
          <w:rFonts w:ascii="Verdana" w:hAnsi="Verdana"/>
          <w:sz w:val="22"/>
          <w:szCs w:val="22"/>
        </w:rPr>
        <w:t xml:space="preserve">My interest’s are_____________________. </w:t>
      </w:r>
      <w:r w:rsidRPr="004435C5">
        <w:rPr>
          <w:rFonts w:ascii="Verdana" w:hAnsi="Verdana"/>
          <w:i/>
          <w:color w:val="2F5496"/>
          <w:sz w:val="22"/>
          <w:szCs w:val="22"/>
        </w:rPr>
        <w:t>(Explain about your hobbies, interests, GCSE/ A level options, careers you are interested in)</w:t>
      </w:r>
      <w:r w:rsidRPr="008F18E1">
        <w:rPr>
          <w:rFonts w:ascii="Verdana" w:hAnsi="Verdana"/>
          <w:sz w:val="22"/>
          <w:szCs w:val="22"/>
        </w:rPr>
        <w:t xml:space="preserve"> </w:t>
      </w: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</w:p>
    <w:p w:rsidR="004435C5" w:rsidRPr="004435C5" w:rsidRDefault="004435C5" w:rsidP="004435C5">
      <w:pPr>
        <w:rPr>
          <w:rFonts w:ascii="Verdana" w:hAnsi="Verdana"/>
          <w:color w:val="2F5496"/>
          <w:sz w:val="22"/>
          <w:szCs w:val="22"/>
        </w:rPr>
      </w:pPr>
      <w:r w:rsidRPr="008F18E1">
        <w:rPr>
          <w:rFonts w:ascii="Verdana" w:hAnsi="Verdana"/>
          <w:sz w:val="22"/>
          <w:szCs w:val="22"/>
        </w:rPr>
        <w:t xml:space="preserve">I would be interested in working at your company because____________. </w:t>
      </w:r>
      <w:r w:rsidRPr="004435C5">
        <w:rPr>
          <w:rFonts w:ascii="Verdana" w:hAnsi="Verdana"/>
          <w:i/>
          <w:color w:val="2F5496"/>
          <w:sz w:val="22"/>
          <w:szCs w:val="22"/>
        </w:rPr>
        <w:t>(Show that you have researched the company and put across reasons why you would be a good person to work at their organisation)</w:t>
      </w:r>
      <w:r w:rsidRPr="004435C5">
        <w:rPr>
          <w:rFonts w:ascii="Verdana" w:hAnsi="Verdana"/>
          <w:color w:val="2F5496"/>
          <w:sz w:val="22"/>
          <w:szCs w:val="22"/>
        </w:rPr>
        <w:t xml:space="preserve"> </w:t>
      </w: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  <w:r w:rsidRPr="008F18E1">
        <w:rPr>
          <w:rFonts w:ascii="Verdana" w:hAnsi="Verdana"/>
          <w:sz w:val="22"/>
          <w:szCs w:val="22"/>
        </w:rPr>
        <w:t xml:space="preserve">Finally, if you have any questions about our work experience programme please contact Ms. A Myatt via email at </w:t>
      </w:r>
      <w:hyperlink r:id="rId9" w:history="1">
        <w:r w:rsidRPr="008F18E1">
          <w:rPr>
            <w:rStyle w:val="Hyperlink"/>
            <w:rFonts w:ascii="Verdana" w:hAnsi="Verdana"/>
            <w:sz w:val="22"/>
            <w:szCs w:val="22"/>
          </w:rPr>
          <w:t>a.myatt@qegschool.org.uk</w:t>
        </w:r>
      </w:hyperlink>
      <w:r w:rsidRPr="008F18E1">
        <w:rPr>
          <w:rFonts w:ascii="Verdana" w:hAnsi="Verdana"/>
          <w:sz w:val="22"/>
          <w:szCs w:val="22"/>
        </w:rPr>
        <w:t xml:space="preserve"> </w:t>
      </w: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</w:p>
    <w:p w:rsidR="004435C5" w:rsidRPr="004435C5" w:rsidRDefault="004435C5" w:rsidP="004435C5">
      <w:pPr>
        <w:rPr>
          <w:rFonts w:ascii="Verdana" w:hAnsi="Verdana"/>
          <w:i/>
          <w:color w:val="2F5496"/>
          <w:sz w:val="22"/>
          <w:szCs w:val="22"/>
        </w:rPr>
      </w:pPr>
      <w:r w:rsidRPr="004435C5">
        <w:rPr>
          <w:rFonts w:ascii="Verdana" w:hAnsi="Verdana"/>
          <w:i/>
          <w:color w:val="2F5496"/>
          <w:sz w:val="22"/>
          <w:szCs w:val="22"/>
        </w:rPr>
        <w:t xml:space="preserve">Conclude your letter and say that you hope to hear from them soon. </w:t>
      </w: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  <w:r w:rsidRPr="008F18E1">
        <w:rPr>
          <w:rFonts w:ascii="Verdana" w:hAnsi="Verdana"/>
          <w:sz w:val="22"/>
          <w:szCs w:val="22"/>
        </w:rPr>
        <w:t>Your sincerely</w:t>
      </w:r>
    </w:p>
    <w:p w:rsidR="004435C5" w:rsidRPr="008F18E1" w:rsidRDefault="004435C5" w:rsidP="004435C5">
      <w:pPr>
        <w:rPr>
          <w:rFonts w:ascii="Verdana" w:hAnsi="Verdana"/>
          <w:sz w:val="22"/>
          <w:szCs w:val="22"/>
        </w:rPr>
      </w:pPr>
    </w:p>
    <w:p w:rsidR="004435C5" w:rsidRPr="004435C5" w:rsidRDefault="004435C5" w:rsidP="004435C5">
      <w:pPr>
        <w:rPr>
          <w:rFonts w:ascii="Lucida Handwriting" w:hAnsi="Lucida Handwriting"/>
          <w:i/>
          <w:color w:val="2F5496"/>
          <w:sz w:val="22"/>
          <w:szCs w:val="22"/>
        </w:rPr>
      </w:pPr>
      <w:r w:rsidRPr="004435C5">
        <w:rPr>
          <w:rFonts w:ascii="Lucida Handwriting" w:hAnsi="Lucida Handwriting"/>
          <w:i/>
          <w:color w:val="2F5496"/>
          <w:sz w:val="22"/>
          <w:szCs w:val="22"/>
        </w:rPr>
        <w:t>Signature</w:t>
      </w:r>
    </w:p>
    <w:p w:rsidR="004435C5" w:rsidRPr="004435C5" w:rsidRDefault="004435C5" w:rsidP="004435C5">
      <w:pPr>
        <w:rPr>
          <w:rFonts w:ascii="Verdana" w:hAnsi="Verdana"/>
          <w:color w:val="2F5496"/>
          <w:sz w:val="22"/>
          <w:szCs w:val="22"/>
        </w:rPr>
      </w:pPr>
    </w:p>
    <w:p w:rsidR="0052554C" w:rsidRPr="004435C5" w:rsidRDefault="004435C5" w:rsidP="004435C5">
      <w:pPr>
        <w:rPr>
          <w:rFonts w:ascii="Arial" w:hAnsi="Arial" w:cs="Arial"/>
          <w:sz w:val="22"/>
          <w:szCs w:val="22"/>
        </w:rPr>
      </w:pPr>
      <w:r w:rsidRPr="004435C5">
        <w:rPr>
          <w:rFonts w:ascii="Verdana" w:hAnsi="Verdana"/>
          <w:b/>
          <w:color w:val="2F5496"/>
          <w:sz w:val="22"/>
          <w:szCs w:val="22"/>
        </w:rPr>
        <w:t>Name in bold</w:t>
      </w:r>
    </w:p>
    <w:sectPr w:rsidR="0052554C" w:rsidRPr="004435C5" w:rsidSect="004435C5">
      <w:headerReference w:type="default" r:id="rId10"/>
      <w:pgSz w:w="11906" w:h="16838"/>
      <w:pgMar w:top="709" w:right="1558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30C" w:rsidRDefault="00E7030C">
      <w:r>
        <w:separator/>
      </w:r>
    </w:p>
  </w:endnote>
  <w:endnote w:type="continuationSeparator" w:id="0">
    <w:p w:rsidR="00E7030C" w:rsidRDefault="00E70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30C" w:rsidRDefault="00E7030C">
      <w:r>
        <w:separator/>
      </w:r>
    </w:p>
  </w:footnote>
  <w:footnote w:type="continuationSeparator" w:id="0">
    <w:p w:rsidR="00E7030C" w:rsidRDefault="00E70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8E1" w:rsidRPr="009D1D62" w:rsidRDefault="008F18E1" w:rsidP="008F18E1">
    <w:pPr>
      <w:pStyle w:val="Header"/>
      <w:ind w:left="-851"/>
      <w:jc w:val="center"/>
      <w:rPr>
        <w:rFonts w:ascii="Verdana" w:hAnsi="Verdana"/>
        <w:b/>
        <w:color w:val="2F5496" w:themeColor="accent5" w:themeShade="BF"/>
        <w:sz w:val="22"/>
        <w:szCs w:val="22"/>
      </w:rPr>
    </w:pPr>
    <w:r w:rsidRPr="009D1D62">
      <w:rPr>
        <w:rFonts w:ascii="Verdana" w:hAnsi="Verdana"/>
        <w:b/>
        <w:color w:val="2F5496" w:themeColor="accent5" w:themeShade="BF"/>
        <w:sz w:val="22"/>
        <w:szCs w:val="22"/>
      </w:rPr>
      <w:t>This can be used as an email and/or a letter – posted or hand delivered</w:t>
    </w:r>
  </w:p>
  <w:p w:rsidR="008F18E1" w:rsidRDefault="008F18E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26828"/>
    <w:multiLevelType w:val="hybridMultilevel"/>
    <w:tmpl w:val="4DB4845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CA3CB6"/>
    <w:multiLevelType w:val="hybridMultilevel"/>
    <w:tmpl w:val="B99E91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3018D"/>
    <w:multiLevelType w:val="hybridMultilevel"/>
    <w:tmpl w:val="5BBCA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D0674"/>
    <w:multiLevelType w:val="hybridMultilevel"/>
    <w:tmpl w:val="828E10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60567F"/>
    <w:multiLevelType w:val="hybridMultilevel"/>
    <w:tmpl w:val="3CE6C4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54C"/>
    <w:rsid w:val="0004280E"/>
    <w:rsid w:val="00082C5D"/>
    <w:rsid w:val="000868D5"/>
    <w:rsid w:val="00094C37"/>
    <w:rsid w:val="000E2BE2"/>
    <w:rsid w:val="0014481E"/>
    <w:rsid w:val="001B60D0"/>
    <w:rsid w:val="001C5217"/>
    <w:rsid w:val="001D5196"/>
    <w:rsid w:val="001F0060"/>
    <w:rsid w:val="00256365"/>
    <w:rsid w:val="002567C9"/>
    <w:rsid w:val="0027029A"/>
    <w:rsid w:val="00285D2B"/>
    <w:rsid w:val="002E12A6"/>
    <w:rsid w:val="002E5F22"/>
    <w:rsid w:val="002F17E8"/>
    <w:rsid w:val="00382A44"/>
    <w:rsid w:val="003A0B4B"/>
    <w:rsid w:val="003A641A"/>
    <w:rsid w:val="00404D02"/>
    <w:rsid w:val="004303C0"/>
    <w:rsid w:val="004427B9"/>
    <w:rsid w:val="004435C5"/>
    <w:rsid w:val="00467767"/>
    <w:rsid w:val="00474BCA"/>
    <w:rsid w:val="004C4DE0"/>
    <w:rsid w:val="0052554C"/>
    <w:rsid w:val="00600C29"/>
    <w:rsid w:val="00617BF0"/>
    <w:rsid w:val="006947F2"/>
    <w:rsid w:val="006A061C"/>
    <w:rsid w:val="006D5115"/>
    <w:rsid w:val="006D6506"/>
    <w:rsid w:val="0077272C"/>
    <w:rsid w:val="007824D4"/>
    <w:rsid w:val="007B4642"/>
    <w:rsid w:val="007D61AF"/>
    <w:rsid w:val="007D7430"/>
    <w:rsid w:val="007E7DF0"/>
    <w:rsid w:val="00881AA9"/>
    <w:rsid w:val="008975D3"/>
    <w:rsid w:val="008C2EA1"/>
    <w:rsid w:val="008F18E1"/>
    <w:rsid w:val="008F59B9"/>
    <w:rsid w:val="00914DE8"/>
    <w:rsid w:val="0091676B"/>
    <w:rsid w:val="0094215C"/>
    <w:rsid w:val="00945E0E"/>
    <w:rsid w:val="009669B5"/>
    <w:rsid w:val="00987485"/>
    <w:rsid w:val="009D1D62"/>
    <w:rsid w:val="009D52E5"/>
    <w:rsid w:val="009F2087"/>
    <w:rsid w:val="00A63ECD"/>
    <w:rsid w:val="00A91A0A"/>
    <w:rsid w:val="00B118C9"/>
    <w:rsid w:val="00B31622"/>
    <w:rsid w:val="00B31EB1"/>
    <w:rsid w:val="00B52B61"/>
    <w:rsid w:val="00B532F6"/>
    <w:rsid w:val="00B85249"/>
    <w:rsid w:val="00BF3E8B"/>
    <w:rsid w:val="00CC4343"/>
    <w:rsid w:val="00D05B12"/>
    <w:rsid w:val="00DA1CE2"/>
    <w:rsid w:val="00DC41BB"/>
    <w:rsid w:val="00DE1C9F"/>
    <w:rsid w:val="00DF5C17"/>
    <w:rsid w:val="00E67DBA"/>
    <w:rsid w:val="00E7030C"/>
    <w:rsid w:val="00EC6527"/>
    <w:rsid w:val="00EE42C6"/>
    <w:rsid w:val="00EE7E5A"/>
    <w:rsid w:val="00FC4C93"/>
    <w:rsid w:val="00FE0D8D"/>
    <w:rsid w:val="00FE0F3A"/>
    <w:rsid w:val="00FF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  <o:rules v:ext="edit">
        <o:r id="V:Rule1" type="callout" idref="#_x0000_s1028"/>
        <o:r id="V:Rule2" type="callout" idref="#_x0000_s1029"/>
        <o:r id="V:Rule3" type="callout" idref="#_x0000_s1030"/>
        <o:r id="V:Rule4" type="callout" idref="#_x0000_s1031"/>
        <o:r id="V:Rule5" type="callout" idref="#_x0000_s1032"/>
        <o:r id="V:Rule6" type="callout" idref="#_x0000_s1033"/>
        <o:r id="V:Rule7" type="callout" idref="#_x0000_s1034"/>
        <o:r id="V:Rule8" type="callout" idref="#_x0000_s1035"/>
        <o:r id="V:Rule9" type="callout" idref="#_x0000_s1036"/>
      </o:rules>
    </o:shapelayout>
  </w:shapeDefaults>
  <w:decimalSymbol w:val="."/>
  <w:listSeparator w:val=","/>
  <w14:docId w14:val="1BF7D76F"/>
  <w15:chartTrackingRefBased/>
  <w15:docId w15:val="{0DF8B016-8ACD-467B-AC29-DD4883F9C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15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00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94C3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94C37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B52B61"/>
    <w:pPr>
      <w:ind w:left="720"/>
      <w:contextualSpacing/>
    </w:pPr>
  </w:style>
  <w:style w:type="table" w:styleId="Table3Deffects3">
    <w:name w:val="Table 3D effects 3"/>
    <w:basedOn w:val="TableNormal"/>
    <w:rsid w:val="001B60D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1B60D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rsid w:val="009F208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9D1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D1D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tStuff@talktalk.ne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otStuff@talktalk.n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.myatt@qegschoo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723E8EA7</Template>
  <TotalTime>1</TotalTime>
  <Pages>2</Pages>
  <Words>408</Words>
  <Characters>2327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Joe Bloggs</vt:lpstr>
    </vt:vector>
  </TitlesOfParts>
  <Company>TRS</Company>
  <LinksUpToDate>false</LinksUpToDate>
  <CharactersWithSpaces>2730</CharactersWithSpaces>
  <SharedDoc>false</SharedDoc>
  <HLinks>
    <vt:vector size="12" baseType="variant">
      <vt:variant>
        <vt:i4>7340106</vt:i4>
      </vt:variant>
      <vt:variant>
        <vt:i4>0</vt:i4>
      </vt:variant>
      <vt:variant>
        <vt:i4>0</vt:i4>
      </vt:variant>
      <vt:variant>
        <vt:i4>5</vt:i4>
      </vt:variant>
      <vt:variant>
        <vt:lpwstr>mailto:a.myatt@qegschool.org.uk</vt:lpwstr>
      </vt:variant>
      <vt:variant>
        <vt:lpwstr/>
      </vt:variant>
      <vt:variant>
        <vt:i4>3538958</vt:i4>
      </vt:variant>
      <vt:variant>
        <vt:i4>0</vt:i4>
      </vt:variant>
      <vt:variant>
        <vt:i4>0</vt:i4>
      </vt:variant>
      <vt:variant>
        <vt:i4>5</vt:i4>
      </vt:variant>
      <vt:variant>
        <vt:lpwstr>mailto:HotStuff@talktalk.net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Joe Bloggs</dc:title>
  <dc:subject/>
  <dc:creator>Darya Bordbar</dc:creator>
  <cp:keywords/>
  <cp:lastModifiedBy>M.Hewitt</cp:lastModifiedBy>
  <cp:revision>2</cp:revision>
  <cp:lastPrinted>2018-10-03T10:38:00Z</cp:lastPrinted>
  <dcterms:created xsi:type="dcterms:W3CDTF">2018-10-03T10:46:00Z</dcterms:created>
  <dcterms:modified xsi:type="dcterms:W3CDTF">2018-10-03T10:46:00Z</dcterms:modified>
</cp:coreProperties>
</file>